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D1" w:rsidRPr="00C55F91" w:rsidRDefault="006A1CD1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6A1CD1" w:rsidP="00F111A2">
      <w:pPr>
        <w:jc w:val="both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en-US"/>
        </w:rPr>
        <w:tab/>
      </w:r>
      <w:r w:rsidR="0084679F" w:rsidRPr="00C55F91">
        <w:rPr>
          <w:rFonts w:ascii="Calibri" w:hAnsi="Calibri" w:cs="Calibri"/>
          <w:sz w:val="22"/>
          <w:szCs w:val="22"/>
          <w:lang w:val="mk-MK"/>
        </w:rPr>
        <w:t xml:space="preserve">Врз основа на одредбите од Законот за трговски друштва, член 166,169,170,171,172,176,177 </w:t>
      </w:r>
      <w:r w:rsidR="005F2599">
        <w:rPr>
          <w:rFonts w:ascii="Calibri" w:hAnsi="Calibri"/>
          <w:color w:val="202020"/>
          <w:spacing w:val="5"/>
          <w:lang w:val="mk-MK"/>
        </w:rPr>
        <w:t>(</w:t>
      </w:r>
      <w:r w:rsidR="005F2599">
        <w:rPr>
          <w:rFonts w:ascii="Calibri" w:hAnsi="Calibri"/>
          <w:lang w:val="mk-MK"/>
        </w:rPr>
        <w:t xml:space="preserve">Службен весник на Р.М. бр. </w:t>
      </w:r>
      <w:r w:rsidR="005F2599">
        <w:rPr>
          <w:rFonts w:ascii="Calibri" w:hAnsi="Calibri"/>
          <w:color w:val="000000"/>
          <w:spacing w:val="5"/>
          <w:lang w:val="mk-MK"/>
        </w:rPr>
        <w:t>28/04, 84/05</w:t>
      </w:r>
      <w:r w:rsidR="005F2599">
        <w:rPr>
          <w:rFonts w:ascii="Calibri" w:hAnsi="Calibri"/>
          <w:color w:val="000000"/>
          <w:spacing w:val="5"/>
          <w:lang w:val="ru-RU"/>
        </w:rPr>
        <w:t xml:space="preserve">, </w:t>
      </w:r>
      <w:r w:rsidR="005F2599">
        <w:rPr>
          <w:rFonts w:ascii="Calibri" w:hAnsi="Calibri"/>
          <w:color w:val="000000"/>
          <w:spacing w:val="5"/>
          <w:lang w:val="mk-MK"/>
        </w:rPr>
        <w:t>25/07, 87/08, 42/10, 48/10, 24/11, 166/12, 70/13, 199/13, 120/13, 187/13, 38/14 и 41/14</w:t>
      </w:r>
      <w:r w:rsidR="005F2599">
        <w:rPr>
          <w:rFonts w:ascii="Calibri" w:hAnsi="Calibri"/>
          <w:color w:val="202020"/>
          <w:spacing w:val="2"/>
          <w:lang w:val="mk-MK"/>
        </w:rPr>
        <w:t>)</w:t>
      </w:r>
      <w:r w:rsidR="005F2599">
        <w:rPr>
          <w:rFonts w:ascii="Calibri" w:hAnsi="Calibri"/>
          <w:color w:val="202020"/>
          <w:spacing w:val="2"/>
          <w:lang w:val="en-US"/>
        </w:rPr>
        <w:t xml:space="preserve"> </w:t>
      </w:r>
      <w:r w:rsidR="0084679F" w:rsidRPr="00C55F91">
        <w:rPr>
          <w:rFonts w:ascii="Calibri" w:hAnsi="Calibri" w:cs="Calibri"/>
          <w:sz w:val="22"/>
          <w:szCs w:val="22"/>
          <w:lang w:val="mk-MK"/>
        </w:rPr>
        <w:t xml:space="preserve">основачот на ден </w:t>
      </w:r>
      <w:r w:rsidR="005C6FF6">
        <w:rPr>
          <w:rStyle w:val="PlaceholderText"/>
        </w:rPr>
        <w:t>___________</w:t>
      </w:r>
      <w:r w:rsidR="00CA0637" w:rsidRPr="002A2B2C">
        <w:rPr>
          <w:rStyle w:val="PlaceholderText"/>
          <w:lang w:val="ru-RU"/>
        </w:rPr>
        <w:t>.</w:t>
      </w:r>
      <w:r w:rsidR="0084679F" w:rsidRPr="00C55F91">
        <w:rPr>
          <w:rFonts w:ascii="Calibri" w:hAnsi="Calibri" w:cs="Calibri"/>
          <w:sz w:val="22"/>
          <w:szCs w:val="22"/>
          <w:lang w:val="mk-MK"/>
        </w:rPr>
        <w:t xml:space="preserve"> година ja даде следната:</w:t>
      </w:r>
    </w:p>
    <w:p w:rsidR="00E150D8" w:rsidRPr="00C55F91" w:rsidRDefault="00E150D8" w:rsidP="00F111A2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84679F" w:rsidP="00AF1F4F">
      <w:pPr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84679F" w:rsidP="00F111A2">
      <w:pPr>
        <w:pStyle w:val="Heading1"/>
        <w:rPr>
          <w:rFonts w:cs="Calibri"/>
          <w:spacing w:val="40"/>
          <w:sz w:val="28"/>
          <w:szCs w:val="28"/>
        </w:rPr>
      </w:pPr>
      <w:r w:rsidRPr="00C55F91">
        <w:rPr>
          <w:rFonts w:cs="Calibri"/>
          <w:spacing w:val="40"/>
          <w:sz w:val="28"/>
          <w:szCs w:val="28"/>
        </w:rPr>
        <w:t>ИЗЈАВА</w:t>
      </w:r>
    </w:p>
    <w:p w:rsidR="0084679F" w:rsidRPr="00C55F91" w:rsidRDefault="0084679F" w:rsidP="00CA0637">
      <w:pPr>
        <w:pStyle w:val="Heading1"/>
        <w:rPr>
          <w:rFonts w:cs="Calibri"/>
          <w:b w:val="0"/>
          <w:bCs w:val="0"/>
          <w:szCs w:val="22"/>
        </w:rPr>
      </w:pPr>
      <w:r w:rsidRPr="00C55F91">
        <w:rPr>
          <w:rFonts w:cs="Calibri"/>
          <w:szCs w:val="22"/>
        </w:rPr>
        <w:t xml:space="preserve">ЗА ОСНОВАЊЕ НА </w:t>
      </w:r>
      <w:r w:rsidR="00CA0637" w:rsidRPr="00C55F91">
        <w:rPr>
          <w:rFonts w:cs="Calibri"/>
          <w:szCs w:val="22"/>
        </w:rPr>
        <w:t>ДРУШТВО СО ОГРАНИЧЕНА ОДГОВОРНОСТ</w:t>
      </w:r>
    </w:p>
    <w:p w:rsidR="00F111A2" w:rsidRPr="00C55F91" w:rsidRDefault="00F111A2" w:rsidP="00550505">
      <w:pPr>
        <w:rPr>
          <w:rFonts w:ascii="Calibri" w:hAnsi="Calibri" w:cs="Calibri"/>
          <w:b/>
          <w:bCs/>
          <w:sz w:val="22"/>
          <w:szCs w:val="22"/>
          <w:lang w:val="mk-MK"/>
        </w:rPr>
      </w:pPr>
    </w:p>
    <w:p w:rsidR="0084679F" w:rsidRPr="00C55F91" w:rsidRDefault="00CA0637" w:rsidP="00AF1F4F">
      <w:pPr>
        <w:pStyle w:val="Heading1"/>
        <w:rPr>
          <w:rFonts w:cs="Calibri"/>
          <w:szCs w:val="22"/>
        </w:rPr>
      </w:pPr>
      <w:r w:rsidRPr="00C55F91">
        <w:rPr>
          <w:rFonts w:cs="Calibri"/>
          <w:szCs w:val="22"/>
        </w:rPr>
        <w:t xml:space="preserve">Член </w:t>
      </w:r>
      <w:r w:rsidR="0084679F" w:rsidRPr="00C55F91">
        <w:rPr>
          <w:rFonts w:cs="Calibri"/>
          <w:szCs w:val="22"/>
        </w:rPr>
        <w:t>1</w:t>
      </w:r>
    </w:p>
    <w:p w:rsidR="0084679F" w:rsidRPr="00C55F91" w:rsidRDefault="0084679F" w:rsidP="00AF1F4F">
      <w:pPr>
        <w:jc w:val="center"/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84679F" w:rsidP="00F111A2">
      <w:pPr>
        <w:pStyle w:val="BodyText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оваа изјава се основа трговско друштво како друштво со ограничена одговорност основано од едно лице-ДООЕЛ, а во согласност со Законот за трговски друштва.</w:t>
      </w:r>
    </w:p>
    <w:p w:rsidR="00956D11" w:rsidRPr="00C55F91" w:rsidRDefault="00956D11" w:rsidP="00F111A2">
      <w:pPr>
        <w:pStyle w:val="BodyText"/>
        <w:rPr>
          <w:rFonts w:ascii="Calibri" w:hAnsi="Calibri" w:cs="Calibri"/>
          <w:sz w:val="22"/>
          <w:szCs w:val="22"/>
        </w:rPr>
      </w:pPr>
    </w:p>
    <w:p w:rsidR="0084679F" w:rsidRPr="00C55F91" w:rsidRDefault="00CA0637" w:rsidP="00AF1F4F">
      <w:pPr>
        <w:pStyle w:val="Heading1"/>
        <w:rPr>
          <w:rFonts w:cs="Calibri"/>
          <w:szCs w:val="22"/>
        </w:rPr>
      </w:pPr>
      <w:r w:rsidRPr="00C55F91">
        <w:rPr>
          <w:rFonts w:cs="Calibri"/>
          <w:szCs w:val="22"/>
        </w:rPr>
        <w:t xml:space="preserve">Член </w:t>
      </w:r>
      <w:r w:rsidR="0084679F" w:rsidRPr="00C55F91">
        <w:rPr>
          <w:rFonts w:cs="Calibri"/>
          <w:szCs w:val="22"/>
        </w:rPr>
        <w:t>2</w:t>
      </w:r>
    </w:p>
    <w:p w:rsidR="0084679F" w:rsidRPr="00C55F91" w:rsidRDefault="0084679F" w:rsidP="00AF1F4F">
      <w:pPr>
        <w:rPr>
          <w:rFonts w:ascii="Calibri" w:hAnsi="Calibri" w:cs="Calibri"/>
          <w:sz w:val="22"/>
          <w:szCs w:val="22"/>
          <w:lang w:val="mk-MK"/>
        </w:rPr>
      </w:pPr>
    </w:p>
    <w:p w:rsidR="00092FB1" w:rsidRPr="005C6FF6" w:rsidRDefault="0084679F" w:rsidP="00CA0637">
      <w:pPr>
        <w:shd w:val="clear" w:color="auto" w:fill="FFFFFF"/>
        <w:spacing w:before="38" w:line="340" w:lineRule="exact"/>
        <w:jc w:val="both"/>
        <w:rPr>
          <w:rFonts w:ascii="Calibri" w:hAnsi="Calibri" w:cs="Calibri"/>
          <w:sz w:val="22"/>
          <w:szCs w:val="22"/>
          <w:lang w:val="en-US"/>
        </w:rPr>
      </w:pPr>
      <w:r w:rsidRPr="00C55F91">
        <w:rPr>
          <w:rFonts w:ascii="Calibri" w:hAnsi="Calibri" w:cs="Calibri"/>
          <w:sz w:val="22"/>
          <w:szCs w:val="22"/>
          <w:lang w:val="mk-MK"/>
        </w:rPr>
        <w:t xml:space="preserve">Трговското друштво </w:t>
      </w:r>
      <w:r w:rsidR="00CA0637" w:rsidRPr="00C55F91">
        <w:rPr>
          <w:rFonts w:ascii="Calibri" w:hAnsi="Calibri" w:cs="Calibri"/>
          <w:sz w:val="22"/>
          <w:szCs w:val="22"/>
          <w:lang w:val="mk-MK"/>
        </w:rPr>
        <w:t>(</w:t>
      </w:r>
      <w:r w:rsidRPr="00C55F91">
        <w:rPr>
          <w:rFonts w:ascii="Calibri" w:hAnsi="Calibri" w:cs="Calibri"/>
          <w:sz w:val="22"/>
          <w:szCs w:val="22"/>
          <w:lang w:val="mk-MK"/>
        </w:rPr>
        <w:t xml:space="preserve">во натамошниот текст – </w:t>
      </w:r>
      <w:r w:rsidR="00CA0637" w:rsidRPr="00C55F91">
        <w:rPr>
          <w:rFonts w:ascii="Calibri" w:hAnsi="Calibri" w:cs="Calibri"/>
          <w:i/>
          <w:sz w:val="22"/>
          <w:szCs w:val="22"/>
          <w:lang w:val="mk-MK"/>
        </w:rPr>
        <w:t>Д</w:t>
      </w:r>
      <w:r w:rsidRPr="00C55F91">
        <w:rPr>
          <w:rFonts w:ascii="Calibri" w:hAnsi="Calibri" w:cs="Calibri"/>
          <w:i/>
          <w:sz w:val="22"/>
          <w:szCs w:val="22"/>
          <w:lang w:val="mk-MK"/>
        </w:rPr>
        <w:t>руштво</w:t>
      </w:r>
      <w:r w:rsidR="00CA0637" w:rsidRPr="00C55F91">
        <w:rPr>
          <w:rFonts w:ascii="Calibri" w:hAnsi="Calibri" w:cs="Calibri"/>
          <w:i/>
          <w:sz w:val="22"/>
          <w:szCs w:val="22"/>
          <w:lang w:val="mk-MK"/>
        </w:rPr>
        <w:t>то)</w:t>
      </w:r>
      <w:r w:rsidRPr="00C55F91">
        <w:rPr>
          <w:rFonts w:ascii="Calibri" w:hAnsi="Calibri" w:cs="Calibri"/>
          <w:sz w:val="22"/>
          <w:szCs w:val="22"/>
          <w:lang w:val="mk-MK"/>
        </w:rPr>
        <w:t xml:space="preserve"> го основа</w:t>
      </w:r>
      <w:r w:rsidR="00CA0637" w:rsidRPr="00C55F91">
        <w:rPr>
          <w:rFonts w:ascii="Calibri" w:hAnsi="Calibri" w:cs="Calibri"/>
          <w:sz w:val="22"/>
          <w:szCs w:val="22"/>
          <w:lang w:val="mk-MK"/>
        </w:rPr>
        <w:t xml:space="preserve"> </w:t>
      </w:r>
      <w:r w:rsidR="005C6FF6">
        <w:rPr>
          <w:rStyle w:val="PlaceholderText"/>
          <w:lang w:val="en-US"/>
        </w:rPr>
        <w:t>_____________</w:t>
      </w:r>
      <w:r w:rsidR="00CA0637" w:rsidRPr="002A2B2C">
        <w:rPr>
          <w:rStyle w:val="PlaceholderText"/>
          <w:lang w:val="mk-MK"/>
        </w:rPr>
        <w:t>.</w:t>
      </w:r>
      <w:r w:rsidR="00CA0637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="005C6FF6">
        <w:rPr>
          <w:rStyle w:val="PlaceholderText"/>
          <w:lang w:val="en-US"/>
        </w:rPr>
        <w:t>_________________</w:t>
      </w:r>
      <w:r w:rsidR="00CA0637" w:rsidRPr="002A2B2C">
        <w:rPr>
          <w:rStyle w:val="PlaceholderText"/>
          <w:lang w:val="mk-MK"/>
        </w:rPr>
        <w:t>.</w:t>
      </w:r>
      <w:r w:rsidR="00CA0637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="005C6FF6">
        <w:rPr>
          <w:rStyle w:val="PlaceholderText"/>
          <w:lang w:val="en-US"/>
        </w:rPr>
        <w:t>________________</w:t>
      </w:r>
      <w:r w:rsidR="00CA0637" w:rsidRPr="002A2B2C">
        <w:rPr>
          <w:rStyle w:val="PlaceholderText"/>
          <w:lang w:val="mk-MK"/>
        </w:rPr>
        <w:t>.</w:t>
      </w:r>
      <w:r w:rsidR="00CA0637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="005C6FF6">
        <w:rPr>
          <w:rStyle w:val="PlaceholderText"/>
          <w:lang w:val="en-US"/>
        </w:rPr>
        <w:t>____________</w:t>
      </w:r>
      <w:r w:rsidR="00CA0637" w:rsidRPr="002A2B2C">
        <w:rPr>
          <w:rStyle w:val="PlaceholderText"/>
          <w:lang w:val="mk-MK"/>
        </w:rPr>
        <w:t>.</w:t>
      </w:r>
      <w:r w:rsidR="00CA0637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="005C6FF6">
        <w:rPr>
          <w:rStyle w:val="PlaceholderText"/>
          <w:lang w:val="en-US"/>
        </w:rPr>
        <w:t>___________________.</w:t>
      </w:r>
    </w:p>
    <w:p w:rsidR="00956D11" w:rsidRPr="00C55F91" w:rsidRDefault="00956D11" w:rsidP="00F111A2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84679F" w:rsidP="00AF1F4F">
      <w:pPr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CA0637" w:rsidP="00AF1F4F">
      <w:pPr>
        <w:pStyle w:val="Heading1"/>
        <w:rPr>
          <w:rFonts w:cs="Calibri"/>
          <w:szCs w:val="22"/>
        </w:rPr>
      </w:pPr>
      <w:r w:rsidRPr="00C55F91">
        <w:rPr>
          <w:rFonts w:cs="Calibri"/>
          <w:szCs w:val="22"/>
        </w:rPr>
        <w:t xml:space="preserve">Член </w:t>
      </w:r>
      <w:r w:rsidR="0084679F" w:rsidRPr="00C55F91">
        <w:rPr>
          <w:rFonts w:cs="Calibri"/>
          <w:szCs w:val="22"/>
        </w:rPr>
        <w:t>3</w:t>
      </w:r>
    </w:p>
    <w:p w:rsidR="00CA0637" w:rsidRPr="00C55F91" w:rsidRDefault="00CA0637" w:rsidP="00CA0637">
      <w:pPr>
        <w:shd w:val="clear" w:color="auto" w:fill="FFFFFF"/>
        <w:spacing w:line="380" w:lineRule="exact"/>
        <w:ind w:right="3362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C55F91">
        <w:rPr>
          <w:rFonts w:ascii="Calibri" w:hAnsi="Calibri" w:cs="Calibri"/>
          <w:color w:val="000000"/>
          <w:sz w:val="22"/>
          <w:szCs w:val="22"/>
          <w:lang w:val="mk-MK"/>
        </w:rPr>
        <w:t>Друштвото ќе работи под фирмата:</w:t>
      </w:r>
    </w:p>
    <w:p w:rsidR="00CA0637" w:rsidRPr="002A2B2C" w:rsidRDefault="005C6FF6" w:rsidP="00CA0637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PlaceholderText"/>
        </w:rPr>
        <w:t>___________________</w:t>
      </w:r>
    </w:p>
    <w:p w:rsidR="00CA0637" w:rsidRPr="00C55F91" w:rsidRDefault="00CA0637" w:rsidP="00CA0637">
      <w:pPr>
        <w:shd w:val="clear" w:color="auto" w:fill="FFFFFF"/>
        <w:spacing w:before="38" w:line="340" w:lineRule="exact"/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C55F91">
        <w:rPr>
          <w:rFonts w:ascii="Calibri" w:hAnsi="Calibri" w:cs="Calibri"/>
          <w:color w:val="000000"/>
          <w:sz w:val="22"/>
          <w:szCs w:val="22"/>
          <w:lang w:val="ru-RU"/>
        </w:rPr>
        <w:t>Скратен назив на друштвото ќе биде:</w:t>
      </w:r>
      <w:r w:rsidRPr="00C55F91"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  <w:t xml:space="preserve"> </w:t>
      </w:r>
    </w:p>
    <w:p w:rsidR="00E51FD3" w:rsidRPr="00C55F91" w:rsidRDefault="005C6FF6" w:rsidP="00F111A2">
      <w:pPr>
        <w:jc w:val="both"/>
        <w:rPr>
          <w:rFonts w:ascii="Calibri" w:hAnsi="Calibri" w:cs="Calibri"/>
          <w:sz w:val="22"/>
          <w:szCs w:val="22"/>
        </w:rPr>
      </w:pPr>
      <w:r>
        <w:rPr>
          <w:rStyle w:val="PlaceholderText"/>
        </w:rPr>
        <w:t>____________________</w:t>
      </w:r>
    </w:p>
    <w:p w:rsidR="0084679F" w:rsidRPr="00C55F91" w:rsidRDefault="00CA0637" w:rsidP="00CA0637">
      <w:pPr>
        <w:pStyle w:val="Heading1"/>
        <w:rPr>
          <w:rFonts w:cs="Calibri"/>
          <w:szCs w:val="22"/>
        </w:rPr>
      </w:pPr>
      <w:r w:rsidRPr="00C55F91">
        <w:rPr>
          <w:rFonts w:cs="Calibri"/>
          <w:szCs w:val="22"/>
        </w:rPr>
        <w:t xml:space="preserve">Член </w:t>
      </w:r>
      <w:r w:rsidR="0084679F" w:rsidRPr="00C55F91">
        <w:rPr>
          <w:rFonts w:cs="Calibri"/>
          <w:szCs w:val="22"/>
        </w:rPr>
        <w:t>4</w:t>
      </w:r>
    </w:p>
    <w:p w:rsidR="0084679F" w:rsidRPr="00C55F91" w:rsidRDefault="0084679F" w:rsidP="00AF1F4F">
      <w:pPr>
        <w:rPr>
          <w:rFonts w:ascii="Calibri" w:hAnsi="Calibri" w:cs="Calibri"/>
          <w:b/>
          <w:bCs/>
          <w:sz w:val="22"/>
          <w:szCs w:val="22"/>
          <w:lang w:val="mk-MK"/>
        </w:rPr>
      </w:pPr>
    </w:p>
    <w:p w:rsidR="00CA0637" w:rsidRPr="00C55F91" w:rsidRDefault="00CA0637" w:rsidP="00CA0637">
      <w:pPr>
        <w:shd w:val="clear" w:color="auto" w:fill="FFFFFF"/>
        <w:spacing w:before="230" w:line="278" w:lineRule="exact"/>
        <w:ind w:left="10" w:hanging="10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C55F91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Седиштето на друштвото е на </w:t>
      </w:r>
      <w:r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улица</w:t>
      </w:r>
      <w:r w:rsidRPr="002A2B2C">
        <w:rPr>
          <w:rStyle w:val="PlaceholderText"/>
          <w:lang w:val="ru-RU"/>
        </w:rPr>
        <w:t xml:space="preserve"> </w:t>
      </w:r>
      <w:r w:rsidR="005C6FF6">
        <w:rPr>
          <w:rStyle w:val="PlaceholderText"/>
        </w:rPr>
        <w:t>___________________</w:t>
      </w:r>
      <w:r w:rsidRPr="002A2B2C">
        <w:rPr>
          <w:rStyle w:val="PlaceholderText"/>
          <w:lang w:val="ru-RU"/>
        </w:rPr>
        <w:t>.</w:t>
      </w:r>
      <w:r>
        <w:rPr>
          <w:rStyle w:val="Style1"/>
          <w:lang w:val="mk-MK"/>
        </w:rPr>
        <w:t>.</w:t>
      </w:r>
    </w:p>
    <w:p w:rsidR="00CA0637" w:rsidRPr="00C55F91" w:rsidRDefault="00CA0637" w:rsidP="00477C7A">
      <w:pPr>
        <w:ind w:right="-154"/>
        <w:jc w:val="both"/>
        <w:rPr>
          <w:rFonts w:ascii="Calibri" w:hAnsi="Calibri" w:cs="Calibri"/>
          <w:sz w:val="22"/>
          <w:szCs w:val="22"/>
          <w:lang w:val="mk-MK"/>
        </w:rPr>
      </w:pPr>
    </w:p>
    <w:p w:rsidR="00CA0637" w:rsidRPr="00C55F91" w:rsidRDefault="00CA0637" w:rsidP="00477C7A">
      <w:pPr>
        <w:ind w:right="-154"/>
        <w:jc w:val="both"/>
        <w:rPr>
          <w:rFonts w:ascii="Calibri" w:hAnsi="Calibri" w:cs="Calibri"/>
          <w:sz w:val="22"/>
          <w:szCs w:val="22"/>
          <w:lang w:val="mk-MK"/>
        </w:rPr>
      </w:pPr>
    </w:p>
    <w:p w:rsidR="006A1CD1" w:rsidRPr="009A0F7C" w:rsidRDefault="00CA0637" w:rsidP="00CA0637">
      <w:pPr>
        <w:pStyle w:val="Heading1"/>
      </w:pPr>
      <w:r>
        <w:t xml:space="preserve">Член </w:t>
      </w:r>
      <w:r w:rsidR="006A1CD1" w:rsidRPr="009A0F7C">
        <w:t>5</w:t>
      </w:r>
    </w:p>
    <w:p w:rsidR="006A1CD1" w:rsidRPr="00C55F91" w:rsidRDefault="006A1CD1" w:rsidP="00AF1F4F">
      <w:pPr>
        <w:ind w:right="-154"/>
        <w:rPr>
          <w:rFonts w:ascii="Calibri" w:hAnsi="Calibri" w:cs="Calibri"/>
          <w:b/>
          <w:bCs/>
          <w:sz w:val="22"/>
          <w:szCs w:val="22"/>
          <w:lang w:val="mk-MK"/>
        </w:rPr>
      </w:pPr>
    </w:p>
    <w:p w:rsidR="00CA0637" w:rsidRPr="00C55F91" w:rsidRDefault="00CA0637" w:rsidP="00CA0637">
      <w:pPr>
        <w:ind w:right="-154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mk-MK"/>
        </w:rPr>
        <w:t xml:space="preserve">Согласно Законот како предмет на работење се запишува:  </w:t>
      </w:r>
    </w:p>
    <w:p w:rsidR="00CA0637" w:rsidRPr="00C55F91" w:rsidRDefault="00CA0637" w:rsidP="00CA0637">
      <w:pPr>
        <w:ind w:right="-154"/>
        <w:rPr>
          <w:rFonts w:ascii="Calibri" w:hAnsi="Calibri" w:cs="Calibri"/>
          <w:b/>
          <w:sz w:val="22"/>
          <w:szCs w:val="22"/>
          <w:lang w:val="mk-MK"/>
        </w:rPr>
      </w:pPr>
      <w:r w:rsidRPr="00C55F91">
        <w:rPr>
          <w:rFonts w:ascii="Calibri" w:hAnsi="Calibri" w:cs="Calibri"/>
          <w:b/>
          <w:sz w:val="22"/>
          <w:szCs w:val="22"/>
          <w:lang w:val="mk-MK"/>
        </w:rPr>
        <w:t>ОПШТА КЛАУЗУЛА ЗА БИЗНИС</w:t>
      </w:r>
    </w:p>
    <w:p w:rsidR="00CA0637" w:rsidRPr="00C55F91" w:rsidRDefault="00CA0637" w:rsidP="00CA0637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mk-MK"/>
        </w:rPr>
        <w:t>Приоритетна дејност/Главна приходна шифра е:</w:t>
      </w:r>
    </w:p>
    <w:p w:rsidR="00CA0637" w:rsidRPr="00C55F91" w:rsidRDefault="00CA0637" w:rsidP="00CA0637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</w:p>
    <w:p w:rsidR="00CA0637" w:rsidRPr="00C55F91" w:rsidRDefault="005C6FF6" w:rsidP="00CA0637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>
        <w:rPr>
          <w:rStyle w:val="PlaceholderText"/>
        </w:rPr>
        <w:t>____________________</w:t>
      </w:r>
    </w:p>
    <w:p w:rsidR="00CA0637" w:rsidRPr="00C55F91" w:rsidRDefault="00CA0637" w:rsidP="00CA0637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</w:p>
    <w:p w:rsidR="00CA0637" w:rsidRPr="00C55F91" w:rsidRDefault="00CA0637" w:rsidP="00CA0637">
      <w:pPr>
        <w:shd w:val="clear" w:color="auto" w:fill="FFFFFF"/>
        <w:spacing w:before="221" w:line="278" w:lineRule="exact"/>
        <w:ind w:right="27"/>
        <w:jc w:val="both"/>
        <w:rPr>
          <w:rFonts w:ascii="Calibri" w:hAnsi="Calibri" w:cs="Calibri"/>
          <w:sz w:val="22"/>
          <w:szCs w:val="22"/>
          <w:lang w:val="ru-RU"/>
        </w:rPr>
      </w:pPr>
      <w:r w:rsidRPr="00C55F91">
        <w:rPr>
          <w:rFonts w:ascii="Calibri" w:hAnsi="Calibri" w:cs="Calibri"/>
          <w:sz w:val="22"/>
          <w:szCs w:val="22"/>
          <w:lang w:val="ru-RU"/>
        </w:rPr>
        <w:t>Друштвото ќе ги обавува сите дејности во надворешниот промет.</w:t>
      </w:r>
    </w:p>
    <w:p w:rsidR="00412950" w:rsidRPr="00C55F91" w:rsidRDefault="00412950" w:rsidP="00AF1F4F">
      <w:pPr>
        <w:ind w:right="-154"/>
        <w:rPr>
          <w:rFonts w:ascii="Calibri" w:hAnsi="Calibri" w:cs="Calibri"/>
          <w:sz w:val="22"/>
          <w:szCs w:val="22"/>
          <w:lang w:val="mk-MK"/>
        </w:rPr>
      </w:pPr>
    </w:p>
    <w:p w:rsidR="00CA0637" w:rsidRPr="00C55F91" w:rsidRDefault="00CA0637" w:rsidP="00AF1F4F">
      <w:pPr>
        <w:ind w:right="-154"/>
        <w:rPr>
          <w:rFonts w:ascii="Calibri" w:hAnsi="Calibri" w:cs="Calibri"/>
          <w:sz w:val="22"/>
          <w:szCs w:val="22"/>
          <w:lang w:val="mk-MK"/>
        </w:rPr>
      </w:pPr>
    </w:p>
    <w:p w:rsidR="00F705E8" w:rsidRPr="00C55F91" w:rsidRDefault="00F705E8" w:rsidP="00AF1F4F">
      <w:pPr>
        <w:ind w:right="-154"/>
        <w:rPr>
          <w:rFonts w:ascii="Calibri" w:hAnsi="Calibri" w:cs="Calibri"/>
          <w:sz w:val="22"/>
          <w:szCs w:val="22"/>
          <w:lang w:val="mk-MK"/>
        </w:rPr>
      </w:pPr>
    </w:p>
    <w:p w:rsidR="006A1CD1" w:rsidRDefault="00CA0637" w:rsidP="00CA0637">
      <w:pPr>
        <w:pStyle w:val="Heading1"/>
      </w:pPr>
      <w:r>
        <w:t xml:space="preserve">Член </w:t>
      </w:r>
      <w:r w:rsidR="00B417DB" w:rsidRPr="009A0F7C">
        <w:t>6</w:t>
      </w:r>
    </w:p>
    <w:p w:rsidR="00CA0637" w:rsidRPr="00CA0637" w:rsidRDefault="00CA0637" w:rsidP="00CA0637">
      <w:pPr>
        <w:rPr>
          <w:lang w:val="mk-MK"/>
        </w:rPr>
      </w:pPr>
    </w:p>
    <w:p w:rsidR="00975FAD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Друштвото се основа на неопределено време, се додека постојат оправдани економски услови за обавување на дејностите за кои е регистрирано.</w:t>
      </w:r>
    </w:p>
    <w:p w:rsidR="00946385" w:rsidRPr="00C55F91" w:rsidRDefault="00946385" w:rsidP="00946385">
      <w:pPr>
        <w:rPr>
          <w:rFonts w:ascii="Calibri" w:hAnsi="Calibri" w:cs="Calibri"/>
          <w:sz w:val="22"/>
          <w:szCs w:val="22"/>
          <w:lang w:val="mk-MK"/>
        </w:rPr>
      </w:pPr>
    </w:p>
    <w:p w:rsidR="00F111A2" w:rsidRPr="00C55F91" w:rsidRDefault="00F111A2" w:rsidP="00946385">
      <w:pPr>
        <w:rPr>
          <w:rFonts w:ascii="Calibri" w:hAnsi="Calibri" w:cs="Calibri"/>
          <w:sz w:val="22"/>
          <w:szCs w:val="22"/>
          <w:lang w:val="mk-MK"/>
        </w:rPr>
      </w:pPr>
    </w:p>
    <w:p w:rsidR="006A1CD1" w:rsidRPr="009A0F7C" w:rsidRDefault="00CA0637" w:rsidP="00F86128">
      <w:pPr>
        <w:pStyle w:val="Heading1"/>
      </w:pPr>
      <w:r>
        <w:lastRenderedPageBreak/>
        <w:t xml:space="preserve">Член </w:t>
      </w:r>
      <w:r w:rsidR="006A1CD1" w:rsidRPr="009A0F7C">
        <w:t>7</w:t>
      </w:r>
    </w:p>
    <w:p w:rsidR="00F95262" w:rsidRDefault="00F95262" w:rsidP="00F95262">
      <w:pPr>
        <w:pStyle w:val="BodyText2"/>
        <w:rPr>
          <w:rFonts w:ascii="Calibri" w:hAnsi="Calibri"/>
          <w:bCs/>
        </w:rPr>
      </w:pPr>
      <w:r w:rsidRPr="00550505">
        <w:rPr>
          <w:rFonts w:ascii="Calibri" w:hAnsi="Calibri"/>
        </w:rPr>
        <w:t>Основната главнина на друштвото изнесува</w:t>
      </w:r>
      <w:r>
        <w:rPr>
          <w:rFonts w:ascii="Calibri" w:hAnsi="Calibri"/>
        </w:rPr>
        <w:t xml:space="preserve"> </w:t>
      </w:r>
      <w:r w:rsidRPr="002F5E37">
        <w:rPr>
          <w:rFonts w:ascii="Calibri" w:hAnsi="Calibri"/>
          <w:b/>
          <w:color w:val="333333"/>
        </w:rPr>
        <w:t>3</w:t>
      </w:r>
      <w:r>
        <w:rPr>
          <w:rFonts w:ascii="Calibri" w:hAnsi="Calibri"/>
          <w:b/>
          <w:color w:val="333333"/>
        </w:rPr>
        <w:t>07.5</w:t>
      </w:r>
      <w:r w:rsidRPr="002F5E37">
        <w:rPr>
          <w:rFonts w:ascii="Calibri" w:hAnsi="Calibri"/>
          <w:b/>
          <w:color w:val="333333"/>
        </w:rPr>
        <w:t>00,00</w:t>
      </w:r>
      <w:r w:rsidRPr="002F5E37">
        <w:rPr>
          <w:rFonts w:ascii="Calibri" w:hAnsi="Calibri"/>
          <w:b/>
          <w:bCs/>
          <w:color w:val="333333"/>
        </w:rPr>
        <w:t xml:space="preserve"> ден</w:t>
      </w:r>
      <w:r w:rsidRPr="00550505">
        <w:rPr>
          <w:rFonts w:ascii="Calibri" w:hAnsi="Calibri"/>
          <w:b/>
          <w:bCs/>
          <w:color w:val="333333"/>
        </w:rPr>
        <w:t xml:space="preserve">ари или </w:t>
      </w:r>
      <w:r>
        <w:rPr>
          <w:rFonts w:ascii="Calibri" w:hAnsi="Calibri"/>
          <w:b/>
          <w:bCs/>
          <w:color w:val="333333"/>
        </w:rPr>
        <w:t xml:space="preserve">5.000,00 </w:t>
      </w:r>
      <w:r w:rsidRPr="00550505">
        <w:rPr>
          <w:rFonts w:ascii="Calibri" w:hAnsi="Calibri"/>
          <w:b/>
          <w:bCs/>
          <w:color w:val="333333"/>
        </w:rPr>
        <w:t>евра</w:t>
      </w:r>
      <w:r w:rsidRPr="00550505">
        <w:rPr>
          <w:rFonts w:ascii="Calibri" w:hAnsi="Calibri"/>
          <w:b/>
          <w:bCs/>
        </w:rPr>
        <w:t xml:space="preserve"> </w:t>
      </w:r>
      <w:r w:rsidRPr="00550505">
        <w:rPr>
          <w:rFonts w:ascii="Calibri" w:hAnsi="Calibri"/>
          <w:bCs/>
        </w:rPr>
        <w:t xml:space="preserve">во непарични </w:t>
      </w:r>
      <w:r>
        <w:rPr>
          <w:rFonts w:ascii="Calibri" w:hAnsi="Calibri"/>
          <w:bCs/>
        </w:rPr>
        <w:t>средства и тоа:</w:t>
      </w:r>
    </w:p>
    <w:p w:rsidR="00F95262" w:rsidRPr="000F48AA" w:rsidRDefault="00F95262" w:rsidP="00F95262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proofErr w:type="spellStart"/>
      <w:r>
        <w:rPr>
          <w:rFonts w:ascii="Calibri" w:hAnsi="Calibri"/>
          <w:bCs/>
        </w:rPr>
        <w:t>Влог</w:t>
      </w:r>
      <w:proofErr w:type="spellEnd"/>
      <w:r>
        <w:rPr>
          <w:rFonts w:ascii="Calibri" w:hAnsi="Calibri"/>
          <w:bCs/>
        </w:rPr>
        <w:t xml:space="preserve"> </w:t>
      </w:r>
      <w:proofErr w:type="spellStart"/>
      <w:r>
        <w:rPr>
          <w:rFonts w:ascii="Calibri" w:hAnsi="Calibri"/>
          <w:bCs/>
        </w:rPr>
        <w:t>на</w:t>
      </w:r>
      <w:proofErr w:type="spellEnd"/>
      <w:r>
        <w:rPr>
          <w:rFonts w:ascii="Calibri" w:hAnsi="Calibri"/>
          <w:bCs/>
        </w:rPr>
        <w:t xml:space="preserve"> </w:t>
      </w:r>
      <w:proofErr w:type="spellStart"/>
      <w:proofErr w:type="gramStart"/>
      <w:r>
        <w:rPr>
          <w:rFonts w:ascii="Calibri" w:hAnsi="Calibri"/>
          <w:bCs/>
        </w:rPr>
        <w:t>содружникот</w:t>
      </w:r>
      <w:proofErr w:type="spellEnd"/>
      <w:r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  <w:lang w:val="en-US"/>
        </w:rPr>
        <w:t>:</w:t>
      </w:r>
      <w:proofErr w:type="gramEnd"/>
      <w:r>
        <w:rPr>
          <w:rFonts w:ascii="Calibri" w:hAnsi="Calibri"/>
          <w:bCs/>
        </w:rPr>
        <w:t xml:space="preserve"> </w:t>
      </w:r>
      <w:r w:rsidR="005C6FF6">
        <w:rPr>
          <w:rStyle w:val="PlaceholderText"/>
        </w:rPr>
        <w:t>__________________</w:t>
      </w:r>
      <w:r w:rsidRPr="00FF48B7">
        <w:rPr>
          <w:rStyle w:val="PlaceholderText"/>
        </w:rPr>
        <w:t>.</w:t>
      </w:r>
    </w:p>
    <w:p w:rsidR="00F95262" w:rsidRPr="004E239A" w:rsidRDefault="00F95262" w:rsidP="00F95262">
      <w:pPr>
        <w:pStyle w:val="BodyText2"/>
        <w:rPr>
          <w:rFonts w:ascii="Calibri" w:hAnsi="Calibri"/>
        </w:rPr>
      </w:pPr>
    </w:p>
    <w:p w:rsidR="00F95262" w:rsidRDefault="00F95262" w:rsidP="00F95262">
      <w:pPr>
        <w:rPr>
          <w:lang w:val="mk-MK"/>
        </w:rPr>
      </w:pPr>
      <w:r>
        <w:object w:dxaOrig="8834" w:dyaOrig="39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175.5pt" o:ole="" filled="t">
            <v:fill color2="black"/>
            <v:imagedata r:id="rId6" o:title=""/>
          </v:shape>
          <o:OLEObject Type="Embed" ProgID="Excel.Sheet.8" ShapeID="_x0000_i1025" DrawAspect="Content" ObjectID="_1558436454" r:id="rId7"/>
        </w:object>
      </w:r>
    </w:p>
    <w:p w:rsidR="00F111A2" w:rsidRPr="00C55F91" w:rsidRDefault="00F111A2" w:rsidP="00F111A2">
      <w:pPr>
        <w:pStyle w:val="BodyText2"/>
        <w:rPr>
          <w:rFonts w:ascii="Calibri" w:hAnsi="Calibri" w:cs="Calibri"/>
          <w:sz w:val="22"/>
          <w:szCs w:val="22"/>
        </w:rPr>
      </w:pPr>
    </w:p>
    <w:p w:rsidR="00F86128" w:rsidRPr="00C55F91" w:rsidRDefault="00F86128" w:rsidP="00F111A2">
      <w:pPr>
        <w:pStyle w:val="BodyText2"/>
        <w:rPr>
          <w:rFonts w:ascii="Calibri" w:hAnsi="Calibri" w:cs="Calibri"/>
          <w:sz w:val="22"/>
          <w:szCs w:val="22"/>
        </w:rPr>
      </w:pPr>
    </w:p>
    <w:p w:rsidR="006A1CD1" w:rsidRDefault="00CA0637" w:rsidP="00F86128">
      <w:pPr>
        <w:pStyle w:val="Heading1"/>
      </w:pPr>
      <w:r>
        <w:t xml:space="preserve">Член </w:t>
      </w:r>
      <w:r w:rsidR="006A1CD1" w:rsidRPr="009A0F7C">
        <w:t>8</w:t>
      </w:r>
    </w:p>
    <w:p w:rsidR="00F86128" w:rsidRPr="00F86128" w:rsidRDefault="00F86128" w:rsidP="00F86128">
      <w:pPr>
        <w:rPr>
          <w:lang w:val="mk-MK"/>
        </w:rPr>
      </w:pP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 xml:space="preserve">Со друштвото </w:t>
      </w:r>
      <w:r w:rsidR="00F86128" w:rsidRPr="00C55F91">
        <w:rPr>
          <w:rFonts w:ascii="Calibri" w:hAnsi="Calibri" w:cs="Calibri"/>
          <w:bCs/>
          <w:color w:val="333333"/>
          <w:sz w:val="22"/>
          <w:szCs w:val="22"/>
        </w:rPr>
        <w:t>управува управител</w:t>
      </w:r>
      <w:r w:rsidR="00F86128" w:rsidRPr="00C55F91">
        <w:rPr>
          <w:rFonts w:ascii="Calibri" w:hAnsi="Calibri" w:cs="Calibri"/>
          <w:b/>
          <w:bCs/>
          <w:color w:val="333333"/>
          <w:sz w:val="22"/>
          <w:szCs w:val="22"/>
        </w:rPr>
        <w:t>.</w:t>
      </w:r>
    </w:p>
    <w:p w:rsidR="00F86128" w:rsidRPr="00C55F91" w:rsidRDefault="006A1CD1" w:rsidP="00F86128">
      <w:pPr>
        <w:shd w:val="clear" w:color="auto" w:fill="FFFFFF"/>
        <w:spacing w:before="38" w:line="340" w:lineRule="exact"/>
        <w:jc w:val="both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mk-MK"/>
        </w:rPr>
        <w:t xml:space="preserve">За вршење на функцијата управител на друштвото се именува лицето </w:t>
      </w:r>
      <w:r w:rsidR="005C6FF6">
        <w:rPr>
          <w:rStyle w:val="PlaceholderText"/>
          <w:lang w:val="en-US"/>
        </w:rPr>
        <w:t>______________</w:t>
      </w:r>
      <w:r w:rsidR="00F86128" w:rsidRPr="002A2B2C">
        <w:rPr>
          <w:rStyle w:val="PlaceholderText"/>
          <w:lang w:val="mk-MK"/>
        </w:rPr>
        <w:t>.</w:t>
      </w:r>
      <w:r w:rsidR="00F86128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="005C6FF6">
        <w:rPr>
          <w:rStyle w:val="PlaceholderText"/>
          <w:lang w:val="en-US"/>
        </w:rPr>
        <w:t>___________</w:t>
      </w:r>
      <w:r w:rsidR="00F86128" w:rsidRPr="002A2B2C">
        <w:rPr>
          <w:rStyle w:val="PlaceholderText"/>
          <w:lang w:val="mk-MK"/>
        </w:rPr>
        <w:t>.</w:t>
      </w:r>
      <w:r w:rsidR="00F86128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="005C6FF6">
        <w:rPr>
          <w:rStyle w:val="PlaceholderText"/>
          <w:lang w:val="en-US"/>
        </w:rPr>
        <w:t>_____________</w:t>
      </w:r>
      <w:r w:rsidR="00F86128" w:rsidRPr="002A2B2C">
        <w:rPr>
          <w:rStyle w:val="PlaceholderText"/>
          <w:lang w:val="mk-MK"/>
        </w:rPr>
        <w:t>.</w:t>
      </w:r>
      <w:r w:rsidR="00F86128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="005C6FF6">
        <w:rPr>
          <w:rStyle w:val="PlaceholderText"/>
          <w:lang w:val="en-US"/>
        </w:rPr>
        <w:t>_____________</w:t>
      </w:r>
      <w:r w:rsidR="00F86128" w:rsidRPr="002A2B2C">
        <w:rPr>
          <w:rStyle w:val="PlaceholderText"/>
          <w:lang w:val="mk-MK"/>
        </w:rPr>
        <w:t>.</w:t>
      </w:r>
      <w:r w:rsidR="00F86128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="005C6FF6">
        <w:rPr>
          <w:rStyle w:val="PlaceholderText"/>
          <w:lang w:val="en-US"/>
        </w:rPr>
        <w:t>______________</w:t>
      </w:r>
      <w:r w:rsidR="00F86128">
        <w:rPr>
          <w:rStyle w:val="Style1"/>
          <w:lang w:val="mk-MK"/>
        </w:rPr>
        <w:t>.</w:t>
      </w:r>
    </w:p>
    <w:p w:rsidR="00F86128" w:rsidRPr="00C55F91" w:rsidRDefault="00F86128" w:rsidP="00F86128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B1357A" w:rsidRPr="00C55F91" w:rsidRDefault="006A1CD1" w:rsidP="00F86128">
      <w:pPr>
        <w:jc w:val="both"/>
        <w:rPr>
          <w:rFonts w:ascii="Calibri" w:hAnsi="Calibri" w:cs="Calibri"/>
          <w:sz w:val="22"/>
          <w:szCs w:val="22"/>
          <w:lang w:val="mk-MK"/>
        </w:rPr>
      </w:pPr>
      <w:r w:rsidRPr="002A2B2C">
        <w:rPr>
          <w:rFonts w:ascii="Calibri" w:hAnsi="Calibri" w:cs="Calibri"/>
          <w:sz w:val="22"/>
          <w:szCs w:val="22"/>
          <w:lang w:val="ru-RU"/>
        </w:rPr>
        <w:t>Управителот се именува на неопределено време, без ограничување во правниот промет. Управителот го застапува и претставува друштвото.</w:t>
      </w:r>
    </w:p>
    <w:p w:rsidR="00956D11" w:rsidRPr="00C55F91" w:rsidRDefault="00956D11" w:rsidP="00956D11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9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Друштвото се стекнува со статус на правно лице на денот на уписот во трговскиот регистар.</w:t>
      </w: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Во правниот промет со трети лица основачот одговара во висина на основачкиот влог.</w:t>
      </w: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Во правниот промет со трети лица истапува во свое име и за своја сметка.</w:t>
      </w:r>
    </w:p>
    <w:p w:rsidR="00814102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За обврските сторени во правниот промет со трети лица друштвото одговара со сиот свој имот.</w:t>
      </w:r>
    </w:p>
    <w:p w:rsidR="0016091F" w:rsidRPr="00C55F91" w:rsidRDefault="0016091F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B622FE" w:rsidRPr="00C55F91" w:rsidRDefault="00B622FE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10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Основачот го основа друштвото и го вложува својот основачки влог заради остварување на добивка. Приходите и расходите на друштвото се утврдуваат согласно позитивните норми и прописи.</w:t>
      </w: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Добивката се утврдува со периодична и годишна пртесметка, а добивката во смисла на оваа изјава е дел кој ќе преостане откако ќе се намират расходите и платите.</w:t>
      </w: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Обврската за покривање на загубата се намирува од трајниот влог на основачот.</w:t>
      </w:r>
    </w:p>
    <w:p w:rsidR="00D46C5A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Доколку главницата се намали под законскиот минимум, основачот е должен да ја надомести со нови вложувања во предмети или пари.</w:t>
      </w:r>
    </w:p>
    <w:p w:rsidR="00956D11" w:rsidRPr="00C55F91" w:rsidRDefault="00956D11" w:rsidP="00F111A2">
      <w:pPr>
        <w:pStyle w:val="BodyText2"/>
        <w:rPr>
          <w:rFonts w:ascii="Calibri" w:hAnsi="Calibri" w:cs="Calibri"/>
          <w:sz w:val="22"/>
          <w:szCs w:val="22"/>
        </w:rPr>
      </w:pPr>
    </w:p>
    <w:p w:rsidR="00E7797C" w:rsidRPr="00C55F91" w:rsidRDefault="00E7797C" w:rsidP="00AF1F4F">
      <w:pPr>
        <w:pStyle w:val="BodyText2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11</w:t>
      </w:r>
    </w:p>
    <w:p w:rsidR="003511E8" w:rsidRPr="002A2B2C" w:rsidRDefault="003511E8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  <w:lang w:val="ru-RU"/>
        </w:rPr>
      </w:pP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Друштвото може да престане во следните случаеви: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lastRenderedPageBreak/>
        <w:t>Со истекот на рокот за кој е основано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одлука на содружникот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Ликвидација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одлука на регистарскиот орган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одлука за припојување со друго друштво, односно поделба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спроведување на стечај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956D1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Во други случаеви предвидени со закон</w:t>
      </w:r>
      <w:r w:rsidR="00F86128" w:rsidRPr="00C55F91">
        <w:rPr>
          <w:rFonts w:ascii="Calibri" w:hAnsi="Calibri" w:cs="Calibri"/>
          <w:sz w:val="22"/>
          <w:szCs w:val="22"/>
        </w:rPr>
        <w:t>.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12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Сите измени на оваа изјава до кои би дошло во текот на работата на друштвото ќе се вршат согласно Законот за трговски друштва, а одлуките ги донесува основачот на друштвото.</w:t>
      </w:r>
    </w:p>
    <w:p w:rsidR="00956D1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Вработените во друштвото своите права ги остваруваат согласно законот и колективниот договор. Со други акти на друштвото ќе се утврдат обврските и правата од работниот однос на вработените во друштвото</w:t>
      </w:r>
      <w:r w:rsidR="00F86128" w:rsidRPr="00C55F91">
        <w:rPr>
          <w:rFonts w:ascii="Calibri" w:hAnsi="Calibri" w:cs="Calibri"/>
          <w:sz w:val="22"/>
          <w:szCs w:val="22"/>
        </w:rPr>
        <w:t>.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13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C55F91" w:rsidRDefault="006A1CD1" w:rsidP="00393F04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Оваа изјава влегува во сила со денот на нејзиното одобрување од надлежниот орган, а ќе се применува по завршувањето на постапката за упис на друштвото во трговскиот регистар.</w:t>
      </w:r>
    </w:p>
    <w:p w:rsidR="00AF1F4F" w:rsidRPr="00C55F91" w:rsidRDefault="00AF1F4F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AF1F4F" w:rsidRPr="00C55F91" w:rsidRDefault="00AF1F4F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2A1E61" w:rsidRPr="00C55F91" w:rsidRDefault="002A1E61" w:rsidP="002A1E61">
      <w:pPr>
        <w:shd w:val="clear" w:color="auto" w:fill="FFFFFF"/>
        <w:spacing w:before="115" w:line="274" w:lineRule="exact"/>
        <w:ind w:left="3600" w:right="43" w:firstLine="720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</w:p>
    <w:p w:rsidR="00F86128" w:rsidRPr="00C55F91" w:rsidRDefault="002A1E61" w:rsidP="002A1E61">
      <w:pPr>
        <w:pStyle w:val="BodyText2"/>
        <w:jc w:val="left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C55F91">
        <w:rPr>
          <w:rFonts w:ascii="Calibri" w:hAnsi="Calibri" w:cs="Calibri"/>
          <w:color w:val="000000"/>
          <w:spacing w:val="1"/>
          <w:sz w:val="22"/>
          <w:szCs w:val="22"/>
        </w:rPr>
        <w:tab/>
      </w:r>
    </w:p>
    <w:p w:rsidR="00F86128" w:rsidRPr="002A2B2C" w:rsidRDefault="00F86128" w:rsidP="00F86128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C55F91">
        <w:rPr>
          <w:rFonts w:ascii="Calibri" w:hAnsi="Calibri" w:cs="Calibri"/>
          <w:b/>
          <w:color w:val="000000"/>
          <w:spacing w:val="5"/>
          <w:sz w:val="22"/>
          <w:szCs w:val="22"/>
          <w:lang w:val="ru-RU"/>
        </w:rPr>
        <w:t>Основач</w:t>
      </w:r>
    </w:p>
    <w:p w:rsidR="00F86128" w:rsidRPr="002A2B2C" w:rsidRDefault="00F86128" w:rsidP="00F86128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</w:p>
    <w:p w:rsidR="00F86128" w:rsidRPr="002A2B2C" w:rsidRDefault="00F86128" w:rsidP="00F86128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2A2B2C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F86128" w:rsidRDefault="00F86128" w:rsidP="00F86128">
      <w:pPr>
        <w:jc w:val="right"/>
        <w:rPr>
          <w:rStyle w:val="Style1"/>
          <w:lang w:val="mk-MK"/>
        </w:rPr>
      </w:pPr>
      <w:r w:rsidRPr="00FF48B7">
        <w:rPr>
          <w:rStyle w:val="PlaceholderText"/>
        </w:rPr>
        <w:t>.</w:t>
      </w:r>
    </w:p>
    <w:p w:rsidR="00F86128" w:rsidRPr="00C55F91" w:rsidRDefault="00F86128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sectPr w:rsidR="00F86128" w:rsidRPr="00C55F91" w:rsidSect="00CA06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4896"/>
    <w:multiLevelType w:val="hybridMultilevel"/>
    <w:tmpl w:val="AB660416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03E5152"/>
    <w:multiLevelType w:val="multilevel"/>
    <w:tmpl w:val="04B4D632"/>
    <w:lvl w:ilvl="0">
      <w:start w:val="7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7"/>
      <w:numFmt w:val="decimal"/>
      <w:lvlText w:val="%1.%2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>
    <w:nsid w:val="587A0435"/>
    <w:multiLevelType w:val="hybridMultilevel"/>
    <w:tmpl w:val="E45A05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C9108B"/>
    <w:multiLevelType w:val="hybridMultilevel"/>
    <w:tmpl w:val="F4C6DC08"/>
    <w:lvl w:ilvl="0" w:tplc="56A80388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41780B"/>
    <w:multiLevelType w:val="hybridMultilevel"/>
    <w:tmpl w:val="9C5E31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2B7F99"/>
    <w:multiLevelType w:val="hybridMultilevel"/>
    <w:tmpl w:val="BF68AE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135E9E"/>
    <w:multiLevelType w:val="hybridMultilevel"/>
    <w:tmpl w:val="17626D9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8EA0856"/>
    <w:multiLevelType w:val="hybridMultilevel"/>
    <w:tmpl w:val="1D466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C55F91"/>
    <w:rsid w:val="00002A5B"/>
    <w:rsid w:val="00005D0A"/>
    <w:rsid w:val="00017BB2"/>
    <w:rsid w:val="000208A9"/>
    <w:rsid w:val="0005246D"/>
    <w:rsid w:val="00053B90"/>
    <w:rsid w:val="00092FB1"/>
    <w:rsid w:val="000B6C1E"/>
    <w:rsid w:val="000D0CBA"/>
    <w:rsid w:val="0013200A"/>
    <w:rsid w:val="001415E6"/>
    <w:rsid w:val="0016091F"/>
    <w:rsid w:val="00166163"/>
    <w:rsid w:val="001946BA"/>
    <w:rsid w:val="001A73E6"/>
    <w:rsid w:val="001B08FD"/>
    <w:rsid w:val="001B7B99"/>
    <w:rsid w:val="001C1F51"/>
    <w:rsid w:val="001E0E9D"/>
    <w:rsid w:val="00213E8F"/>
    <w:rsid w:val="00215B80"/>
    <w:rsid w:val="0021774D"/>
    <w:rsid w:val="00221DD4"/>
    <w:rsid w:val="00251552"/>
    <w:rsid w:val="00270647"/>
    <w:rsid w:val="002A1E61"/>
    <w:rsid w:val="002A2B2C"/>
    <w:rsid w:val="002D2AD1"/>
    <w:rsid w:val="002E68B6"/>
    <w:rsid w:val="00343155"/>
    <w:rsid w:val="003511E8"/>
    <w:rsid w:val="00360048"/>
    <w:rsid w:val="0038131F"/>
    <w:rsid w:val="003935E3"/>
    <w:rsid w:val="00393F04"/>
    <w:rsid w:val="003B5B8B"/>
    <w:rsid w:val="00412950"/>
    <w:rsid w:val="00452B07"/>
    <w:rsid w:val="00477C7A"/>
    <w:rsid w:val="004C7DB7"/>
    <w:rsid w:val="004D41A9"/>
    <w:rsid w:val="00540ED9"/>
    <w:rsid w:val="00550505"/>
    <w:rsid w:val="00553061"/>
    <w:rsid w:val="0057147A"/>
    <w:rsid w:val="005A4B24"/>
    <w:rsid w:val="005B0D9D"/>
    <w:rsid w:val="005B53AF"/>
    <w:rsid w:val="005C6FF6"/>
    <w:rsid w:val="005D07E0"/>
    <w:rsid w:val="005D4D50"/>
    <w:rsid w:val="005F2599"/>
    <w:rsid w:val="00611541"/>
    <w:rsid w:val="0067279C"/>
    <w:rsid w:val="006A1CD1"/>
    <w:rsid w:val="006C6366"/>
    <w:rsid w:val="006C7977"/>
    <w:rsid w:val="006F1220"/>
    <w:rsid w:val="00701126"/>
    <w:rsid w:val="00702CB1"/>
    <w:rsid w:val="007676A2"/>
    <w:rsid w:val="00783F73"/>
    <w:rsid w:val="007F2E87"/>
    <w:rsid w:val="00807807"/>
    <w:rsid w:val="00814102"/>
    <w:rsid w:val="008173B5"/>
    <w:rsid w:val="008312D4"/>
    <w:rsid w:val="0084679F"/>
    <w:rsid w:val="00874B5C"/>
    <w:rsid w:val="00885408"/>
    <w:rsid w:val="008B4FE9"/>
    <w:rsid w:val="008E376F"/>
    <w:rsid w:val="008F4F29"/>
    <w:rsid w:val="00932001"/>
    <w:rsid w:val="00934EDA"/>
    <w:rsid w:val="0094565F"/>
    <w:rsid w:val="00946385"/>
    <w:rsid w:val="00956D11"/>
    <w:rsid w:val="00965CA2"/>
    <w:rsid w:val="00973414"/>
    <w:rsid w:val="00973D1E"/>
    <w:rsid w:val="00974C57"/>
    <w:rsid w:val="00975FAD"/>
    <w:rsid w:val="00977CE2"/>
    <w:rsid w:val="0099103A"/>
    <w:rsid w:val="009A0F7C"/>
    <w:rsid w:val="009F2859"/>
    <w:rsid w:val="00A0174B"/>
    <w:rsid w:val="00A2458E"/>
    <w:rsid w:val="00A42BF9"/>
    <w:rsid w:val="00A61626"/>
    <w:rsid w:val="00A66E6D"/>
    <w:rsid w:val="00A7364A"/>
    <w:rsid w:val="00AA4EA7"/>
    <w:rsid w:val="00AD2FBA"/>
    <w:rsid w:val="00AF1F4F"/>
    <w:rsid w:val="00B1357A"/>
    <w:rsid w:val="00B24CDA"/>
    <w:rsid w:val="00B311B8"/>
    <w:rsid w:val="00B417DB"/>
    <w:rsid w:val="00B6004F"/>
    <w:rsid w:val="00B622FE"/>
    <w:rsid w:val="00B64405"/>
    <w:rsid w:val="00BC2202"/>
    <w:rsid w:val="00BC7B9D"/>
    <w:rsid w:val="00C016AD"/>
    <w:rsid w:val="00C13036"/>
    <w:rsid w:val="00C16344"/>
    <w:rsid w:val="00C17F20"/>
    <w:rsid w:val="00C215CB"/>
    <w:rsid w:val="00C22580"/>
    <w:rsid w:val="00C255D7"/>
    <w:rsid w:val="00C315B4"/>
    <w:rsid w:val="00C34E0A"/>
    <w:rsid w:val="00C50D57"/>
    <w:rsid w:val="00C512D4"/>
    <w:rsid w:val="00C55F91"/>
    <w:rsid w:val="00C80C72"/>
    <w:rsid w:val="00CA0637"/>
    <w:rsid w:val="00CB309E"/>
    <w:rsid w:val="00CC337D"/>
    <w:rsid w:val="00D14799"/>
    <w:rsid w:val="00D26DA1"/>
    <w:rsid w:val="00D46C5A"/>
    <w:rsid w:val="00D90742"/>
    <w:rsid w:val="00DB079F"/>
    <w:rsid w:val="00E003EE"/>
    <w:rsid w:val="00E150D8"/>
    <w:rsid w:val="00E15FEF"/>
    <w:rsid w:val="00E17DDF"/>
    <w:rsid w:val="00E51FD3"/>
    <w:rsid w:val="00E73058"/>
    <w:rsid w:val="00E7797C"/>
    <w:rsid w:val="00EA407C"/>
    <w:rsid w:val="00EB1F37"/>
    <w:rsid w:val="00EB6FB1"/>
    <w:rsid w:val="00EE57FA"/>
    <w:rsid w:val="00EF7756"/>
    <w:rsid w:val="00F00582"/>
    <w:rsid w:val="00F0487A"/>
    <w:rsid w:val="00F111A2"/>
    <w:rsid w:val="00F112B9"/>
    <w:rsid w:val="00F15670"/>
    <w:rsid w:val="00F20DFD"/>
    <w:rsid w:val="00F46ED2"/>
    <w:rsid w:val="00F705E8"/>
    <w:rsid w:val="00F86128"/>
    <w:rsid w:val="00F95262"/>
    <w:rsid w:val="00FB40F3"/>
    <w:rsid w:val="00FC3F8D"/>
    <w:rsid w:val="00FF0230"/>
    <w:rsid w:val="00F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2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A0637"/>
    <w:pPr>
      <w:keepNext/>
      <w:jc w:val="center"/>
      <w:outlineLvl w:val="0"/>
    </w:pPr>
    <w:rPr>
      <w:rFonts w:ascii="Calibri" w:hAnsi="Calibri"/>
      <w:b/>
      <w:bCs/>
      <w:sz w:val="22"/>
      <w:lang w:val="mk-MK"/>
    </w:rPr>
  </w:style>
  <w:style w:type="paragraph" w:styleId="Heading2">
    <w:name w:val="heading 2"/>
    <w:basedOn w:val="Normal"/>
    <w:next w:val="Normal"/>
    <w:qFormat/>
    <w:rsid w:val="008F4F29"/>
    <w:pPr>
      <w:keepNext/>
      <w:ind w:right="-154"/>
      <w:jc w:val="center"/>
      <w:outlineLvl w:val="1"/>
    </w:pPr>
    <w:rPr>
      <w:b/>
      <w:bCs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F4F29"/>
    <w:pPr>
      <w:jc w:val="both"/>
    </w:pPr>
    <w:rPr>
      <w:lang w:val="mk-MK"/>
    </w:rPr>
  </w:style>
  <w:style w:type="paragraph" w:styleId="BodyText2">
    <w:name w:val="Body Text 2"/>
    <w:basedOn w:val="Normal"/>
    <w:rsid w:val="008F4F29"/>
    <w:pPr>
      <w:ind w:right="-154"/>
      <w:jc w:val="both"/>
    </w:pPr>
    <w:rPr>
      <w:lang w:val="mk-MK"/>
    </w:rPr>
  </w:style>
  <w:style w:type="character" w:styleId="PlaceholderText">
    <w:name w:val="Placeholder Text"/>
    <w:uiPriority w:val="99"/>
    <w:semiHidden/>
    <w:rsid w:val="00CA0637"/>
    <w:rPr>
      <w:color w:val="808080"/>
    </w:rPr>
  </w:style>
  <w:style w:type="character" w:customStyle="1" w:styleId="Style1">
    <w:name w:val="Style1"/>
    <w:qFormat/>
    <w:rsid w:val="00CA0637"/>
    <w:rPr>
      <w:rFonts w:ascii="Calibri" w:hAnsi="Calibri"/>
      <w:b/>
      <w:color w:val="auto"/>
      <w:sz w:val="22"/>
    </w:rPr>
  </w:style>
  <w:style w:type="paragraph" w:styleId="BalloonText">
    <w:name w:val="Balloon Text"/>
    <w:basedOn w:val="Normal"/>
    <w:link w:val="BalloonTextChar"/>
    <w:rsid w:val="00CA06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A0637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C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B24CD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Centralen%20Registar\OSS%202\OSS2%20Project\Project\Frontend\Obrasci\1.2.1.2%20izjava%20za%20osnovanje%20na%20DOOEL_M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1.2.1.2 izjava za osnovanje na DOOEL_MK</Template>
  <TotalTime>6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ELEKTRICAR</Company>
  <LinksUpToDate>false</LinksUpToDate>
  <CharactersWithSpaces>3677</CharactersWithSpaces>
  <SharedDoc>false</SharedDoc>
  <HLinks>
    <vt:vector size="12" baseType="variant">
      <vt:variant>
        <vt:i4>70647885</vt:i4>
      </vt:variant>
      <vt:variant>
        <vt:i4>3</vt:i4>
      </vt:variant>
      <vt:variant>
        <vt:i4>0</vt:i4>
      </vt:variant>
      <vt:variant>
        <vt:i4>5</vt:i4>
      </vt:variant>
      <vt:variant>
        <vt:lpwstr>javascript:createURL('LawChangeForm','LawAddChange','100571-ejst','Закон за изменување и дополнување на Законот за трговските друштва')</vt:lpwstr>
      </vt:variant>
      <vt:variant>
        <vt:lpwstr/>
      </vt:variant>
      <vt:variant>
        <vt:i4>5571647</vt:i4>
      </vt:variant>
      <vt:variant>
        <vt:i4>0</vt:i4>
      </vt:variant>
      <vt:variant>
        <vt:i4>0</vt:i4>
      </vt:variant>
      <vt:variant>
        <vt:i4>5</vt:i4>
      </vt:variant>
      <vt:variant>
        <vt:lpwstr>javascript:createURL('LawChangeForm','LawAddChange','91200-ejst','Закон за изменување и дополнување на Законот за трговските друштва')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Damjanovic</dc:creator>
  <cp:lastModifiedBy>Leila</cp:lastModifiedBy>
  <cp:revision>4</cp:revision>
  <cp:lastPrinted>2010-10-14T13:03:00Z</cp:lastPrinted>
  <dcterms:created xsi:type="dcterms:W3CDTF">2013-07-12T11:51:00Z</dcterms:created>
  <dcterms:modified xsi:type="dcterms:W3CDTF">2017-06-08T12:15:00Z</dcterms:modified>
</cp:coreProperties>
</file>